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C" w:rsidRDefault="00797845" w:rsidP="008B76BC">
      <w:pPr>
        <w:pStyle w:val="Picture"/>
      </w:pPr>
      <w:r>
        <w:rPr>
          <w:noProof/>
          <w:color w:val="002060"/>
          <w:sz w:val="40"/>
        </w:rPr>
        <w:drawing>
          <wp:inline distT="0" distB="0" distL="0" distR="0" wp14:anchorId="4477AF3D" wp14:editId="3E8A83BD">
            <wp:extent cx="2638425" cy="457200"/>
            <wp:effectExtent l="0" t="0" r="9525" b="0"/>
            <wp:docPr id="2" name="Picture 2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C" w:rsidRPr="00797845" w:rsidRDefault="00797845" w:rsidP="00797845">
      <w:pPr>
        <w:pStyle w:val="Picture"/>
        <w:jc w:val="left"/>
        <w:rPr>
          <w:b/>
          <w:color w:val="002060"/>
          <w:sz w:val="40"/>
          <w:szCs w:val="40"/>
        </w:rPr>
      </w:pPr>
      <w:r w:rsidRPr="00797845">
        <w:rPr>
          <w:b/>
          <w:color w:val="002060"/>
          <w:sz w:val="40"/>
          <w:szCs w:val="40"/>
        </w:rPr>
        <w:t>Project 8.1a Model a Miniature Train (Optional)</w:t>
      </w:r>
    </w:p>
    <w:p w:rsidR="008B76BC" w:rsidRPr="00797845" w:rsidRDefault="008B76BC" w:rsidP="008B76BC">
      <w:pPr>
        <w:rPr>
          <w:sz w:val="20"/>
          <w:szCs w:val="20"/>
        </w:rPr>
      </w:pPr>
    </w:p>
    <w:p w:rsidR="008A52F9" w:rsidRPr="00797845" w:rsidRDefault="008A52F9" w:rsidP="008A52F9">
      <w:pPr>
        <w:pStyle w:val="ActivitySection"/>
        <w:rPr>
          <w:sz w:val="28"/>
          <w:szCs w:val="28"/>
        </w:rPr>
      </w:pPr>
      <w:r w:rsidRPr="00797845">
        <w:rPr>
          <w:sz w:val="28"/>
          <w:szCs w:val="28"/>
        </w:rPr>
        <w:t>Introduction</w:t>
      </w:r>
    </w:p>
    <w:p w:rsidR="00A03124" w:rsidRDefault="008A52F9" w:rsidP="00A03124">
      <w:pPr>
        <w:pStyle w:val="ActivityBody"/>
      </w:pPr>
      <w:r w:rsidRPr="00B21AF2">
        <w:t xml:space="preserve">Have you ever ridden on a </w:t>
      </w:r>
      <w:r>
        <w:t>train or owned a train set? The parts that make up the engine car on a train can vary depending on the make and model; however, all train engine ca</w:t>
      </w:r>
      <w:r w:rsidR="00A03124">
        <w:t>rs have parts that are similar.</w:t>
      </w:r>
    </w:p>
    <w:p w:rsidR="00A03124" w:rsidRPr="003D1C08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 xml:space="preserve">Interpreting dimensioned drawings is an </w:t>
      </w:r>
      <w:r w:rsidRPr="00511534">
        <w:t xml:space="preserve">important engineering skill. </w:t>
      </w:r>
      <w:r>
        <w:t>Using drawings to create a computer model of a part is also important. Y</w:t>
      </w:r>
      <w:r w:rsidRPr="00511534">
        <w:t xml:space="preserve">ou </w:t>
      </w:r>
      <w:r w:rsidR="00435BEC">
        <w:t xml:space="preserve">learned </w:t>
      </w:r>
      <w:r>
        <w:t xml:space="preserve">earlier in this course that a sketch is the documentation foundation for related </w:t>
      </w:r>
      <w:r w:rsidRPr="00511534">
        <w:t>technical work</w:t>
      </w:r>
      <w:r>
        <w:t xml:space="preserve">. Communicating this information effectively </w:t>
      </w:r>
      <w:r w:rsidRPr="00511534">
        <w:t>allows a group of people to function as a design team.</w:t>
      </w:r>
    </w:p>
    <w:p w:rsidR="00A03124" w:rsidRDefault="00A03124" w:rsidP="00A03124">
      <w:pPr>
        <w:pStyle w:val="ActivityBody"/>
      </w:pPr>
    </w:p>
    <w:p w:rsidR="00A03124" w:rsidRDefault="00A03124" w:rsidP="00A03124">
      <w:pPr>
        <w:pStyle w:val="ActivityBody"/>
      </w:pPr>
      <w:r>
        <w:t>In this project you will further develop your modeling skills and your a</w:t>
      </w:r>
      <w:bookmarkStart w:id="0" w:name="_GoBack"/>
      <w:bookmarkEnd w:id="0"/>
      <w:r>
        <w:t xml:space="preserve">bility to use a computer as an efficient communication tool. The skills that you learned earlier in this course will be systematically applied to model the eight remaining parts needed for the </w:t>
      </w:r>
      <w:r w:rsidR="00A66143">
        <w:t>Miniature Train A</w:t>
      </w:r>
      <w:r>
        <w:t>ssembly. The parts with the dimensions are listed below.</w:t>
      </w:r>
    </w:p>
    <w:p w:rsidR="008A52F9" w:rsidRPr="00B21AF2" w:rsidRDefault="008A52F9" w:rsidP="008A52F9">
      <w:pPr>
        <w:pStyle w:val="ActivityBody"/>
      </w:pPr>
    </w:p>
    <w:p w:rsidR="008A52F9" w:rsidRPr="00B21AF2" w:rsidRDefault="008A52F9" w:rsidP="008A52F9"/>
    <w:p w:rsidR="008A52F9" w:rsidRPr="00797845" w:rsidRDefault="008A52F9" w:rsidP="008A52F9">
      <w:pPr>
        <w:pStyle w:val="ActivitySection"/>
        <w:rPr>
          <w:sz w:val="28"/>
          <w:szCs w:val="28"/>
        </w:rPr>
      </w:pPr>
      <w:r w:rsidRPr="00797845">
        <w:rPr>
          <w:sz w:val="28"/>
          <w:szCs w:val="28"/>
        </w:rPr>
        <w:t>Equipment</w:t>
      </w:r>
    </w:p>
    <w:p w:rsidR="008A52F9" w:rsidRPr="00B21AF2" w:rsidRDefault="008A52F9" w:rsidP="008A52F9">
      <w:pPr>
        <w:pStyle w:val="ActivitybulletAfter3pt"/>
      </w:pPr>
      <w:r w:rsidRPr="00B21AF2">
        <w:t>Computer with 3D CAD solid modeling program</w:t>
      </w:r>
    </w:p>
    <w:p w:rsidR="00DB3F3C" w:rsidRPr="00B21AF2" w:rsidRDefault="00DB3F3C" w:rsidP="00DB3F3C">
      <w:pPr>
        <w:pStyle w:val="ActivitybulletAfter3pt"/>
      </w:pPr>
      <w:r>
        <w:t>Engineering</w:t>
      </w:r>
      <w:r w:rsidRPr="00B21AF2">
        <w:t xml:space="preserve"> notebook</w:t>
      </w:r>
    </w:p>
    <w:p w:rsidR="008A52F9" w:rsidRPr="00B21AF2" w:rsidRDefault="008A52F9" w:rsidP="008A52F9"/>
    <w:p w:rsidR="008A52F9" w:rsidRPr="00797845" w:rsidRDefault="008A52F9" w:rsidP="008A52F9">
      <w:pPr>
        <w:pStyle w:val="ActivitySection"/>
        <w:rPr>
          <w:sz w:val="28"/>
          <w:szCs w:val="28"/>
        </w:rPr>
      </w:pPr>
      <w:r w:rsidRPr="00797845">
        <w:rPr>
          <w:sz w:val="28"/>
          <w:szCs w:val="28"/>
        </w:rPr>
        <w:t>Procedure</w:t>
      </w:r>
    </w:p>
    <w:p w:rsidR="00A03124" w:rsidRDefault="00A03124" w:rsidP="00A03124">
      <w:pPr>
        <w:pStyle w:val="ActivityNumbers"/>
        <w:numPr>
          <w:ilvl w:val="0"/>
          <w:numId w:val="22"/>
        </w:numPr>
      </w:pPr>
      <w:r>
        <w:t>Model and assemble the parts shown using the drawings provided.</w:t>
      </w:r>
    </w:p>
    <w:p w:rsidR="00111389" w:rsidRPr="00875EE7" w:rsidRDefault="00111389" w:rsidP="00A03124">
      <w:pPr>
        <w:pStyle w:val="ActivityNumbers"/>
        <w:numPr>
          <w:ilvl w:val="0"/>
          <w:numId w:val="22"/>
        </w:numPr>
      </w:pPr>
      <w:r>
        <w:t>Create a set of working drawings to document the train parts and assembly.</w:t>
      </w:r>
    </w:p>
    <w:p w:rsidR="008A52F9" w:rsidRPr="00313E86" w:rsidRDefault="008A52F9" w:rsidP="008A52F9"/>
    <w:p w:rsidR="00A03124" w:rsidRDefault="00A03124">
      <w:pPr>
        <w:rPr>
          <w:rStyle w:val="KeyTerm"/>
          <w:szCs w:val="20"/>
        </w:rPr>
      </w:pPr>
      <w:r>
        <w:rPr>
          <w:rStyle w:val="KeyTerm"/>
        </w:rPr>
        <w:br w:type="page"/>
      </w:r>
    </w:p>
    <w:p w:rsidR="008A52F9" w:rsidRPr="00013EA3" w:rsidRDefault="008A52F9" w:rsidP="008A52F9">
      <w:pPr>
        <w:pStyle w:val="PictureCentered"/>
      </w:pPr>
      <w:r>
        <w:rPr>
          <w:rStyle w:val="KeyTerm"/>
        </w:rPr>
        <w:lastRenderedPageBreak/>
        <w:t xml:space="preserve">Train </w:t>
      </w:r>
      <w:r w:rsidRPr="00B21AF2">
        <w:rPr>
          <w:rStyle w:val="KeyTerm"/>
        </w:rPr>
        <w:t>Parts List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736"/>
        <w:gridCol w:w="1254"/>
        <w:gridCol w:w="2321"/>
        <w:gridCol w:w="3184"/>
        <w:gridCol w:w="1865"/>
      </w:tblGrid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Item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Quantity</w:t>
            </w:r>
          </w:p>
        </w:tc>
        <w:tc>
          <w:tcPr>
            <w:tcW w:w="2394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Name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Description</w:t>
            </w:r>
          </w:p>
        </w:tc>
        <w:tc>
          <w:tcPr>
            <w:tcW w:w="1908" w:type="dxa"/>
          </w:tcPr>
          <w:p w:rsidR="008A52F9" w:rsidRPr="00B21AF2" w:rsidRDefault="008A52F9" w:rsidP="00154FFF">
            <w:pPr>
              <w:pStyle w:val="PictureCentered"/>
              <w:rPr>
                <w:rStyle w:val="KeyTerm"/>
              </w:rPr>
            </w:pPr>
            <w:r w:rsidRPr="00B21AF2">
              <w:rPr>
                <w:rStyle w:val="KeyTerm"/>
              </w:rPr>
              <w:t>Material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Train Body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2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Stack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3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Magnet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4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Hitch Peg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5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Wheel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6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Axle Peg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 w:rsidRPr="00B21AF2">
              <w:t>7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2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 xml:space="preserve">Linkage Arm </w:t>
            </w:r>
          </w:p>
        </w:tc>
        <w:tc>
          <w:tcPr>
            <w:tcW w:w="3279" w:type="dxa"/>
          </w:tcPr>
          <w:p w:rsidR="008A52F9" w:rsidRPr="00B21AF2" w:rsidRDefault="008A52F9" w:rsidP="00154FFF">
            <w:pPr>
              <w:pStyle w:val="PictureCentered"/>
              <w:jc w:val="left"/>
            </w:pPr>
          </w:p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tr w:rsidR="008A52F9" w:rsidRPr="00B21AF2" w:rsidTr="00154FFF">
        <w:trPr>
          <w:jc w:val="center"/>
        </w:trPr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bookmarkStart w:id="1" w:name="_Hlk166133250"/>
            <w:r>
              <w:t>8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4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Linkage Peg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  <w:bookmarkEnd w:id="1"/>
      <w:tr w:rsidR="008A52F9" w:rsidRPr="00B21AF2" w:rsidTr="00154FFF">
        <w:tblPrEx>
          <w:jc w:val="left"/>
        </w:tblPrEx>
        <w:tc>
          <w:tcPr>
            <w:tcW w:w="737" w:type="dxa"/>
          </w:tcPr>
          <w:p w:rsidR="008A52F9" w:rsidRPr="00B21AF2" w:rsidRDefault="008A52F9" w:rsidP="00154FFF">
            <w:pPr>
              <w:pStyle w:val="PictureCentered"/>
            </w:pPr>
            <w:r>
              <w:t>9</w:t>
            </w:r>
          </w:p>
        </w:tc>
        <w:tc>
          <w:tcPr>
            <w:tcW w:w="1258" w:type="dxa"/>
          </w:tcPr>
          <w:p w:rsidR="008A52F9" w:rsidRPr="00B21AF2" w:rsidRDefault="008A52F9" w:rsidP="00154FFF">
            <w:pPr>
              <w:pStyle w:val="PictureCentered"/>
            </w:pPr>
            <w:r>
              <w:t>1</w:t>
            </w:r>
          </w:p>
        </w:tc>
        <w:tc>
          <w:tcPr>
            <w:tcW w:w="2394" w:type="dxa"/>
          </w:tcPr>
          <w:p w:rsidR="008A52F9" w:rsidRPr="00B21AF2" w:rsidRDefault="008A52F9" w:rsidP="00154FFF">
            <w:r>
              <w:t>Cow Catcher</w:t>
            </w:r>
          </w:p>
        </w:tc>
        <w:tc>
          <w:tcPr>
            <w:tcW w:w="3279" w:type="dxa"/>
          </w:tcPr>
          <w:p w:rsidR="008A52F9" w:rsidRPr="00B21AF2" w:rsidRDefault="008A52F9" w:rsidP="00154FFF"/>
        </w:tc>
        <w:tc>
          <w:tcPr>
            <w:tcW w:w="1908" w:type="dxa"/>
          </w:tcPr>
          <w:p w:rsidR="008A52F9" w:rsidRPr="00B21AF2" w:rsidRDefault="008A52F9" w:rsidP="00154FFF">
            <w:r>
              <w:t>ABS Plastic</w:t>
            </w:r>
          </w:p>
        </w:tc>
      </w:tr>
    </w:tbl>
    <w:p w:rsidR="008A52F9" w:rsidRDefault="008A52F9" w:rsidP="008A52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B1710" w:rsidTr="00CB1710">
        <w:tc>
          <w:tcPr>
            <w:tcW w:w="9576" w:type="dxa"/>
          </w:tcPr>
          <w:p w:rsidR="00CB1710" w:rsidRDefault="00CB1710" w:rsidP="00CB17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4762500"/>
                  <wp:effectExtent l="0" t="0" r="0" b="0"/>
                  <wp:docPr id="16" name="Picture 16" descr="Train_Exploded_View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in_Exploded_Vie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710" w:rsidTr="00CB1710">
        <w:tc>
          <w:tcPr>
            <w:tcW w:w="9576" w:type="dxa"/>
          </w:tcPr>
          <w:p w:rsidR="00CB1710" w:rsidRDefault="00CB1710" w:rsidP="00CB1710">
            <w:r>
              <w:t>Train Tolerances</w:t>
            </w:r>
          </w:p>
          <w:p w:rsidR="00CB1710" w:rsidRDefault="00CB1710" w:rsidP="00CB1710">
            <w:r>
              <w:t>All parts have the following tolerances:</w:t>
            </w:r>
          </w:p>
          <w:p w:rsidR="00CB1710" w:rsidRDefault="00CB1710" w:rsidP="008A52F9">
            <w:r w:rsidRPr="00B777F7">
              <w:t>X.X = +/- .020</w:t>
            </w:r>
            <w:r w:rsidRPr="00B777F7">
              <w:br/>
              <w:t>X.XX = +/- .010</w:t>
            </w:r>
            <w:r w:rsidRPr="00B777F7">
              <w:br/>
              <w:t>X.XXX = +/- .005</w:t>
            </w:r>
          </w:p>
        </w:tc>
      </w:tr>
    </w:tbl>
    <w:p w:rsidR="00CB1710" w:rsidRPr="00426CCB" w:rsidRDefault="00CB1710" w:rsidP="008A52F9"/>
    <w:p w:rsidR="008A52F9" w:rsidRDefault="008A52F9" w:rsidP="008A52F9"/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 xml:space="preserve">Part #1: </w:t>
      </w:r>
      <w:r>
        <w:t>Train Body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5473700"/>
                  <wp:effectExtent l="0" t="0" r="0" b="0"/>
                  <wp:docPr id="18" name="Picture 18" descr="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4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8A52F9">
            <w:pPr>
              <w:pStyle w:val="PictureCentere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3333750"/>
                  <wp:effectExtent l="0" t="0" r="9525" b="0"/>
                  <wp:docPr id="19" name="Picture 19" descr="Train_Body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in_Bod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2</w:t>
      </w:r>
      <w:r w:rsidRPr="00B21AF2">
        <w:t xml:space="preserve">: </w:t>
      </w:r>
      <w:r>
        <w:t>Stack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0" cy="3724275"/>
                  <wp:effectExtent l="0" t="0" r="0" b="9525"/>
                  <wp:docPr id="20" name="Picture 20" descr="ˉ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ˉ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t>Note: Optional chamfer bottom edge .01 x 45 deg</w:t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A03124" w:rsidRDefault="00A03124">
      <w:pPr>
        <w:rPr>
          <w:rFonts w:cs="Arial"/>
          <w:b/>
          <w:szCs w:val="20"/>
        </w:rPr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3: Hitch Magnet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2286000"/>
                  <wp:effectExtent l="0" t="0" r="0" b="0"/>
                  <wp:docPr id="21" name="Picture 21" descr="Hitch_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tch_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B21AF2" w:rsidRDefault="008A52F9" w:rsidP="008A52F9">
      <w:pPr>
        <w:pStyle w:val="ActivityBodyBold"/>
      </w:pPr>
      <w:r>
        <w:t>Part #4</w:t>
      </w:r>
      <w:r w:rsidRPr="00B21AF2">
        <w:t xml:space="preserve">: </w:t>
      </w:r>
      <w:r>
        <w:t>Hitch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190750"/>
                  <wp:effectExtent l="0" t="0" r="0" b="0"/>
                  <wp:docPr id="22" name="Picture 22" descr="Hitch_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tch_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Pr="00DE6D74" w:rsidRDefault="00DE6D74" w:rsidP="00DE6D74">
            <w:pPr>
              <w:jc w:val="center"/>
              <w:rPr>
                <w:b/>
                <w:noProof/>
              </w:rPr>
            </w:pPr>
            <w:r w:rsidRPr="00DE6D74">
              <w:rPr>
                <w:b/>
                <w:noProof/>
              </w:rPr>
              <w:t>Note: Optional chamfer bottom edge .01 x 45 deg</w:t>
            </w:r>
          </w:p>
        </w:tc>
      </w:tr>
    </w:tbl>
    <w:p w:rsidR="008A52F9" w:rsidRPr="003D1C08" w:rsidRDefault="008A52F9" w:rsidP="008A52F9"/>
    <w:p w:rsidR="008A52F9" w:rsidRDefault="008A52F9" w:rsidP="008A52F9">
      <w:pPr>
        <w:pStyle w:val="PictureCentered"/>
      </w:pPr>
    </w:p>
    <w:p w:rsidR="00A03124" w:rsidRDefault="00A0312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A03124">
      <w:pPr>
        <w:pStyle w:val="ActivityBodyBold"/>
      </w:pPr>
      <w:r>
        <w:lastRenderedPageBreak/>
        <w:t>Part #5</w:t>
      </w:r>
      <w:r w:rsidRPr="00B21AF2">
        <w:t xml:space="preserve">: </w:t>
      </w:r>
      <w:r>
        <w:t>Wheel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4116" cy="7715250"/>
                  <wp:effectExtent l="0" t="0" r="7620" b="0"/>
                  <wp:docPr id="23" name="Picture 23" descr="ʏ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ʏ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16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DE6D74" w:rsidRDefault="00DE6D74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6</w:t>
      </w:r>
      <w:r w:rsidRPr="00B21AF2">
        <w:t xml:space="preserve">: </w:t>
      </w:r>
      <w:r>
        <w:t>Axle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2362200"/>
                  <wp:effectExtent l="0" t="0" r="0" b="0"/>
                  <wp:docPr id="24" name="Picture 24" descr="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34"/>
                          <a:stretch/>
                        </pic:blipFill>
                        <pic:spPr bwMode="auto">
                          <a:xfrm>
                            <a:off x="0" y="0"/>
                            <a:ext cx="4429505" cy="23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7</w:t>
      </w:r>
      <w:r w:rsidRPr="00B21AF2">
        <w:t xml:space="preserve">: </w:t>
      </w:r>
      <w:r>
        <w:t>Linkage Arm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7650" cy="2324100"/>
                  <wp:effectExtent l="0" t="0" r="0" b="0"/>
                  <wp:docPr id="25" name="Picture 25" descr="Linkage_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nkage_A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" b="3101"/>
                          <a:stretch/>
                        </pic:blipFill>
                        <pic:spPr bwMode="auto">
                          <a:xfrm>
                            <a:off x="0" y="0"/>
                            <a:ext cx="4057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 w:rsidRPr="00B21AF2">
        <w:t>Part #</w:t>
      </w:r>
      <w:r>
        <w:t>8</w:t>
      </w:r>
      <w:r w:rsidRPr="00B21AF2">
        <w:t xml:space="preserve">: </w:t>
      </w:r>
      <w:r>
        <w:t>Linkage Peg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7100" cy="2258868"/>
                  <wp:effectExtent l="0" t="0" r="0" b="8255"/>
                  <wp:docPr id="26" name="Picture 26" descr="˃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˃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87"/>
                          <a:stretch/>
                        </pic:blipFill>
                        <pic:spPr bwMode="auto">
                          <a:xfrm>
                            <a:off x="0" y="0"/>
                            <a:ext cx="3467100" cy="225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74" w:rsidTr="00CB1710">
        <w:trPr>
          <w:jc w:val="center"/>
        </w:trPr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jc w:val="center"/>
              <w:rPr>
                <w:noProof/>
              </w:rPr>
            </w:pPr>
            <w:r w:rsidRPr="00DE6D74">
              <w:rPr>
                <w:noProof/>
              </w:rPr>
              <w:t>Note: Optional chamfer bottom edge .01 x 45 deg</w:t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CB1710" w:rsidRDefault="00CB1710">
      <w:pPr>
        <w:rPr>
          <w:rFonts w:cs="Arial"/>
          <w:b/>
          <w:szCs w:val="20"/>
        </w:rPr>
      </w:pPr>
      <w:r>
        <w:br w:type="page"/>
      </w:r>
    </w:p>
    <w:p w:rsidR="008A52F9" w:rsidRDefault="008A52F9" w:rsidP="008A52F9">
      <w:pPr>
        <w:pStyle w:val="ActivityBodyBold"/>
      </w:pPr>
      <w:r w:rsidRPr="00B21AF2">
        <w:lastRenderedPageBreak/>
        <w:t>Part #</w:t>
      </w:r>
      <w:r>
        <w:t>9</w:t>
      </w:r>
      <w:r w:rsidRPr="00B21AF2">
        <w:t xml:space="preserve">: </w:t>
      </w:r>
      <w:r>
        <w:t>Cow Catcher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</w:pPr>
            <w:r>
              <w:object w:dxaOrig="13140" w:dyaOrig="12210">
                <v:shape id="_x0000_i1025" type="#_x0000_t75" style="width:468pt;height:435pt;mso-position-horizontal:absolute;mso-position-horizontal-relative:text;mso-position-vertical:absolute;mso-position-vertical-relative:text;mso-width-relative:page;mso-height-relative:page" o:ole="">
                  <v:imagedata r:id="rId18" o:title=""/>
                </v:shape>
                <o:OLEObject Type="Embed" ProgID="PBrush" ShapeID="_x0000_i1025" DrawAspect="Content" ObjectID="_1514023853" r:id="rId19"/>
              </w:object>
            </w:r>
          </w:p>
        </w:tc>
      </w:tr>
      <w:tr w:rsidR="00DE6D74" w:rsidTr="00CB1710">
        <w:tc>
          <w:tcPr>
            <w:tcW w:w="9576" w:type="dxa"/>
          </w:tcPr>
          <w:p w:rsidR="00DE6D74" w:rsidRDefault="00DE6D74" w:rsidP="00DE6D74">
            <w:pPr>
              <w:pStyle w:val="ActivityBodyBold"/>
              <w:ind w:left="0"/>
              <w:rPr>
                <w:noProof/>
              </w:rPr>
            </w:pPr>
          </w:p>
        </w:tc>
      </w:tr>
      <w:tr w:rsidR="00DE6D74" w:rsidTr="00CB1710"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2000250"/>
                  <wp:effectExtent l="0" t="0" r="0" b="0"/>
                  <wp:docPr id="27" name="Picture 27" descr="Cow_Catche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w_Catche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Default="008A52F9" w:rsidP="008A52F9">
      <w:pPr>
        <w:pStyle w:val="ActivityBodyBold"/>
      </w:pPr>
    </w:p>
    <w:p w:rsidR="008A52F9" w:rsidRDefault="008A52F9" w:rsidP="008A52F9">
      <w:pPr>
        <w:pStyle w:val="ActivityBodyBold"/>
      </w:pPr>
    </w:p>
    <w:p w:rsidR="003F4BCF" w:rsidRDefault="003F4BCF">
      <w:pPr>
        <w:rPr>
          <w:rFonts w:cs="Arial"/>
          <w:b/>
          <w:szCs w:val="20"/>
        </w:rPr>
      </w:pPr>
      <w:r>
        <w:lastRenderedPageBreak/>
        <w:br w:type="page"/>
      </w:r>
    </w:p>
    <w:p w:rsidR="00DE6D74" w:rsidRDefault="008A52F9" w:rsidP="00DE6D74">
      <w:pPr>
        <w:pStyle w:val="ActivityBodyBold"/>
      </w:pPr>
      <w:r>
        <w:lastRenderedPageBreak/>
        <w:t>Assembled Train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0" cy="3048000"/>
                  <wp:effectExtent l="0" t="0" r="0" b="0"/>
                  <wp:docPr id="28" name="Picture 28" descr="Assembled_Trai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embled_Trai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Default="00DE6D74" w:rsidP="00DE6D74">
      <w:pPr>
        <w:pStyle w:val="ActivityBodyBold"/>
        <w:ind w:left="0"/>
      </w:pPr>
    </w:p>
    <w:p w:rsidR="008A52F9" w:rsidRPr="0017448E" w:rsidRDefault="008A52F9" w:rsidP="008A52F9">
      <w:pPr>
        <w:pStyle w:val="PictureCentered"/>
      </w:pPr>
    </w:p>
    <w:p w:rsidR="008A52F9" w:rsidRDefault="008A52F9" w:rsidP="008A52F9">
      <w:pPr>
        <w:pStyle w:val="ActivityBodyBold"/>
      </w:pPr>
      <w:r>
        <w:t>Straight Track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E6D74" w:rsidTr="00CB1710">
        <w:trPr>
          <w:jc w:val="center"/>
        </w:trPr>
        <w:tc>
          <w:tcPr>
            <w:tcW w:w="9576" w:type="dxa"/>
          </w:tcPr>
          <w:p w:rsidR="00DE6D74" w:rsidRDefault="00A11ADE" w:rsidP="00DE6D74">
            <w:pPr>
              <w:pStyle w:val="ActivityBodyBol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3771900"/>
                  <wp:effectExtent l="0" t="0" r="0" b="0"/>
                  <wp:docPr id="29" name="Picture 29" descr="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74" w:rsidRPr="00B21AF2" w:rsidRDefault="00DE6D74" w:rsidP="00DE6D74">
      <w:pPr>
        <w:pStyle w:val="ActivityBodyBold"/>
        <w:ind w:left="0"/>
      </w:pPr>
    </w:p>
    <w:p w:rsidR="008A52F9" w:rsidRDefault="008A52F9" w:rsidP="008A52F9">
      <w:pPr>
        <w:pStyle w:val="PictureCentered"/>
      </w:pPr>
    </w:p>
    <w:p w:rsidR="00CB1710" w:rsidRDefault="00CB1710">
      <w:pPr>
        <w:rPr>
          <w:b/>
          <w:sz w:val="32"/>
          <w:szCs w:val="32"/>
        </w:rPr>
      </w:pPr>
      <w:r>
        <w:br w:type="page"/>
      </w:r>
    </w:p>
    <w:p w:rsidR="008A52F9" w:rsidRPr="00797845" w:rsidRDefault="008A52F9" w:rsidP="008A52F9">
      <w:pPr>
        <w:pStyle w:val="ActivitySection"/>
        <w:rPr>
          <w:sz w:val="28"/>
          <w:szCs w:val="28"/>
        </w:rPr>
      </w:pPr>
      <w:r w:rsidRPr="00797845">
        <w:rPr>
          <w:sz w:val="28"/>
          <w:szCs w:val="28"/>
        </w:rPr>
        <w:lastRenderedPageBreak/>
        <w:t>Conclusion</w:t>
      </w:r>
    </w:p>
    <w:p w:rsidR="008A52F9" w:rsidRDefault="008A52F9" w:rsidP="008A52F9">
      <w:pPr>
        <w:pStyle w:val="ActivityNumbers"/>
      </w:pPr>
      <w:r w:rsidRPr="00B21AF2">
        <w:t>Why are drawings composed of different line conventions?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 sectional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is the purpose of an auxiliary view?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Why are symbols used instead of words to identify hole types?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advantage is there to using algebraic equations instead of numerical values when defining the dimensions of a CAD model?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Pr="00B21AF2" w:rsidRDefault="008A52F9" w:rsidP="008A52F9">
      <w:pPr>
        <w:pStyle w:val="ActivityNumbers"/>
      </w:pPr>
      <w:r w:rsidRPr="00B21AF2">
        <w:t>What three types of constraints can be applied to CAD sketches or models?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B76BC" w:rsidRDefault="008A52F9" w:rsidP="008A52F9">
      <w:pPr>
        <w:pStyle w:val="ActivityNumbers"/>
      </w:pPr>
      <w:r w:rsidRPr="00B21AF2">
        <w:t>What advantages do CAD dra</w:t>
      </w:r>
      <w:r>
        <w:t>wings have over paper sketches?</w:t>
      </w: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p w:rsidR="008A52F9" w:rsidRDefault="008A52F9" w:rsidP="008A52F9">
      <w:pPr>
        <w:pStyle w:val="ActivityNumbers"/>
        <w:numPr>
          <w:ilvl w:val="0"/>
          <w:numId w:val="0"/>
        </w:numPr>
        <w:ind w:left="720"/>
      </w:pPr>
    </w:p>
    <w:sectPr w:rsidR="008A52F9" w:rsidSect="008B76BC">
      <w:headerReference w:type="even" r:id="rId23"/>
      <w:footerReference w:type="default" r:id="rId24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C59" w:rsidRDefault="009B1C59">
      <w:r>
        <w:separator/>
      </w:r>
    </w:p>
    <w:p w:rsidR="009B1C59" w:rsidRDefault="009B1C59"/>
    <w:p w:rsidR="009B1C59" w:rsidRDefault="009B1C59"/>
  </w:endnote>
  <w:endnote w:type="continuationSeparator" w:id="0">
    <w:p w:rsidR="009B1C59" w:rsidRDefault="009B1C59">
      <w:r>
        <w:continuationSeparator/>
      </w:r>
    </w:p>
    <w:p w:rsidR="009B1C59" w:rsidRDefault="009B1C59"/>
    <w:p w:rsidR="009B1C59" w:rsidRDefault="009B1C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361" w:rsidRDefault="00A21361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 © 2012 </w:t>
    </w:r>
    <w:r w:rsidR="00596D30">
      <w:rPr>
        <w:rFonts w:cs="Arial"/>
        <w:szCs w:val="20"/>
      </w:rPr>
      <w:t>Project Lead The Way, Inc</w:t>
    </w:r>
    <w:r>
      <w:rPr>
        <w:rFonts w:cs="Arial"/>
        <w:szCs w:val="20"/>
      </w:rPr>
      <w:t>.</w:t>
    </w:r>
    <w:r w:rsidR="00596D30">
      <w:rPr>
        <w:rFonts w:cs="Arial"/>
        <w:szCs w:val="20"/>
      </w:rPr>
      <w:t xml:space="preserve"> </w:t>
    </w:r>
  </w:p>
  <w:p w:rsidR="00E47655" w:rsidRPr="002866F7" w:rsidRDefault="00797845" w:rsidP="00E47655">
    <w:pPr>
      <w:pStyle w:val="Footer"/>
    </w:pPr>
    <w:r>
      <w:t>Introduction to Engineering Design</w:t>
    </w:r>
    <w:r w:rsidR="00E47655">
      <w:t xml:space="preserve"> </w:t>
    </w:r>
    <w:r w:rsidR="00263B39" w:rsidRPr="00263B39">
      <w:t>Project 8.1</w:t>
    </w:r>
    <w:r w:rsidR="00F35914">
      <w:t>a</w:t>
    </w:r>
    <w:r w:rsidR="00263B39" w:rsidRPr="00263B39">
      <w:t xml:space="preserve"> Model </w:t>
    </w:r>
    <w:r w:rsidR="00180E21">
      <w:t>a</w:t>
    </w:r>
    <w:r w:rsidR="00263B39" w:rsidRPr="00263B39">
      <w:t xml:space="preserve"> Miniature Train</w:t>
    </w:r>
    <w:r w:rsidR="00263B39">
      <w:t xml:space="preserve"> </w:t>
    </w:r>
    <w:r w:rsidR="00F35914">
      <w:t xml:space="preserve">(Optional) </w:t>
    </w:r>
    <w:r w:rsidR="00E47655" w:rsidRPr="00DA546C">
      <w:t xml:space="preserve">– Page </w:t>
    </w:r>
    <w:r w:rsidR="00937138">
      <w:fldChar w:fldCharType="begin"/>
    </w:r>
    <w:r w:rsidR="00E47655" w:rsidRPr="00DA546C">
      <w:instrText xml:space="preserve"> PAGE </w:instrText>
    </w:r>
    <w:r w:rsidR="00937138">
      <w:fldChar w:fldCharType="separate"/>
    </w:r>
    <w:r w:rsidR="003508B6">
      <w:rPr>
        <w:noProof/>
      </w:rPr>
      <w:t>11</w:t>
    </w:r>
    <w:r w:rsidR="0093713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C59" w:rsidRDefault="009B1C59">
      <w:r>
        <w:separator/>
      </w:r>
    </w:p>
    <w:p w:rsidR="009B1C59" w:rsidRDefault="009B1C59"/>
    <w:p w:rsidR="009B1C59" w:rsidRDefault="009B1C59"/>
  </w:footnote>
  <w:footnote w:type="continuationSeparator" w:id="0">
    <w:p w:rsidR="009B1C59" w:rsidRDefault="009B1C59">
      <w:r>
        <w:continuationSeparator/>
      </w:r>
    </w:p>
    <w:p w:rsidR="009B1C59" w:rsidRDefault="009B1C59"/>
    <w:p w:rsidR="009B1C59" w:rsidRDefault="009B1C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CE5AA6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4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15"/>
  </w:num>
  <w:num w:numId="12">
    <w:abstractNumId w:val="7"/>
  </w:num>
  <w:num w:numId="13">
    <w:abstractNumId w:val="0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8"/>
  </w:num>
  <w:num w:numId="21">
    <w:abstractNumId w:val="2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07"/>
    <w:rsid w:val="000A506D"/>
    <w:rsid w:val="000B2C6F"/>
    <w:rsid w:val="000C2C78"/>
    <w:rsid w:val="000D354E"/>
    <w:rsid w:val="000D4766"/>
    <w:rsid w:val="00106177"/>
    <w:rsid w:val="00110A4D"/>
    <w:rsid w:val="00111389"/>
    <w:rsid w:val="00180E21"/>
    <w:rsid w:val="001C078D"/>
    <w:rsid w:val="00236268"/>
    <w:rsid w:val="0024594D"/>
    <w:rsid w:val="00246F20"/>
    <w:rsid w:val="00256414"/>
    <w:rsid w:val="00261CC9"/>
    <w:rsid w:val="00263B39"/>
    <w:rsid w:val="002875F9"/>
    <w:rsid w:val="00292F3A"/>
    <w:rsid w:val="002E18BC"/>
    <w:rsid w:val="002F7401"/>
    <w:rsid w:val="003055A2"/>
    <w:rsid w:val="0033537B"/>
    <w:rsid w:val="003508B6"/>
    <w:rsid w:val="00385688"/>
    <w:rsid w:val="003D47C9"/>
    <w:rsid w:val="003E15FD"/>
    <w:rsid w:val="003F4BCF"/>
    <w:rsid w:val="00435BEC"/>
    <w:rsid w:val="00461BF4"/>
    <w:rsid w:val="004A78B8"/>
    <w:rsid w:val="004F5DC7"/>
    <w:rsid w:val="00596D30"/>
    <w:rsid w:val="005C0246"/>
    <w:rsid w:val="005E71A4"/>
    <w:rsid w:val="005F4A07"/>
    <w:rsid w:val="006242C4"/>
    <w:rsid w:val="00666EFE"/>
    <w:rsid w:val="006A3363"/>
    <w:rsid w:val="006A4588"/>
    <w:rsid w:val="006B36E0"/>
    <w:rsid w:val="006D6C16"/>
    <w:rsid w:val="006E4B44"/>
    <w:rsid w:val="006F7A31"/>
    <w:rsid w:val="007267BB"/>
    <w:rsid w:val="00743E3D"/>
    <w:rsid w:val="00765FEC"/>
    <w:rsid w:val="00771119"/>
    <w:rsid w:val="00783598"/>
    <w:rsid w:val="00797845"/>
    <w:rsid w:val="007C237A"/>
    <w:rsid w:val="007D7FEE"/>
    <w:rsid w:val="007E2959"/>
    <w:rsid w:val="00882BEC"/>
    <w:rsid w:val="008967F1"/>
    <w:rsid w:val="008A0941"/>
    <w:rsid w:val="008A52F9"/>
    <w:rsid w:val="008B76BC"/>
    <w:rsid w:val="009245ED"/>
    <w:rsid w:val="009318E9"/>
    <w:rsid w:val="00937138"/>
    <w:rsid w:val="009B1C59"/>
    <w:rsid w:val="009D5AFC"/>
    <w:rsid w:val="00A03124"/>
    <w:rsid w:val="00A052DC"/>
    <w:rsid w:val="00A059F8"/>
    <w:rsid w:val="00A11ADE"/>
    <w:rsid w:val="00A21361"/>
    <w:rsid w:val="00A3170C"/>
    <w:rsid w:val="00A66143"/>
    <w:rsid w:val="00A75B93"/>
    <w:rsid w:val="00AA1811"/>
    <w:rsid w:val="00AB5914"/>
    <w:rsid w:val="00AE3B4E"/>
    <w:rsid w:val="00B225DC"/>
    <w:rsid w:val="00B24466"/>
    <w:rsid w:val="00B865DB"/>
    <w:rsid w:val="00C62238"/>
    <w:rsid w:val="00CA3DBE"/>
    <w:rsid w:val="00CB1710"/>
    <w:rsid w:val="00CB3827"/>
    <w:rsid w:val="00D111EB"/>
    <w:rsid w:val="00D31640"/>
    <w:rsid w:val="00D85E7F"/>
    <w:rsid w:val="00D96600"/>
    <w:rsid w:val="00DB3F3C"/>
    <w:rsid w:val="00DC3F03"/>
    <w:rsid w:val="00DD611A"/>
    <w:rsid w:val="00DE6D74"/>
    <w:rsid w:val="00E47655"/>
    <w:rsid w:val="00E91D9B"/>
    <w:rsid w:val="00ED6BD1"/>
    <w:rsid w:val="00EE36A9"/>
    <w:rsid w:val="00F358FF"/>
    <w:rsid w:val="00F35914"/>
    <w:rsid w:val="00F6117F"/>
    <w:rsid w:val="00FD52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815688F-1783-4751-893C-396891F2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8A52F9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8A52F9"/>
    <w:rPr>
      <w:szCs w:val="20"/>
    </w:rPr>
  </w:style>
  <w:style w:type="character" w:customStyle="1" w:styleId="ActivityBodyChar">
    <w:name w:val="Activity Body Char"/>
    <w:link w:val="ActivityBody"/>
    <w:rsid w:val="008A52F9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link w:val="ActivityNumbers"/>
    <w:rsid w:val="008A52F9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0</TotalTime>
  <Pages>11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8.1a Model a Miniature Train (Optional)</vt:lpstr>
    </vt:vector>
  </TitlesOfParts>
  <Company>Project Lead The Way, Inc.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8.1a Model a Miniature Train (Optional)</dc:title>
  <dc:subject>IED – Lesson 8.1</dc:subject>
  <dc:creator>PLTW</dc:creator>
  <cp:lastModifiedBy>sysop-sa</cp:lastModifiedBy>
  <cp:revision>2</cp:revision>
  <cp:lastPrinted>2004-08-10T19:51:00Z</cp:lastPrinted>
  <dcterms:created xsi:type="dcterms:W3CDTF">2016-01-11T21:24:00Z</dcterms:created>
  <dcterms:modified xsi:type="dcterms:W3CDTF">2016-01-11T21:24:00Z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